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16"/>
        <w:gridCol w:w="4926"/>
        <w:gridCol w:w="5249"/>
        <w:gridCol w:w="309"/>
      </w:tblGrid>
      <w:tr w:rsidR="00265218" w:rsidRPr="00410E03" w14:paraId="75884FCC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5D77A97B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2ADB4F1" w14:textId="4EC4BC1A" w:rsidR="00265218" w:rsidRPr="00410E03" w:rsidRDefault="00C409F8" w:rsidP="0035052D">
            <w:pPr>
              <w:pStyle w:val="Title"/>
            </w:pPr>
            <w:r>
              <w:t>Registration Form</w:t>
            </w:r>
          </w:p>
        </w:tc>
        <w:tc>
          <w:tcPr>
            <w:tcW w:w="2405" w:type="pct"/>
            <w:shd w:val="clear" w:color="auto" w:fill="auto"/>
          </w:tcPr>
          <w:p w14:paraId="6D03698C" w14:textId="6ECCE62C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36F5248F" w14:textId="36539354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77DBBD5A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096A3AC0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4B5C921E" w14:textId="3F47C4EC" w:rsidR="009C1F80" w:rsidRPr="00410E03" w:rsidRDefault="006D477A" w:rsidP="00FF2902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B31CF1" wp14:editId="43145475">
                      <wp:simplePos x="0" y="0"/>
                      <wp:positionH relativeFrom="column">
                        <wp:posOffset>3235960</wp:posOffset>
                      </wp:positionH>
                      <wp:positionV relativeFrom="paragraph">
                        <wp:posOffset>-612140</wp:posOffset>
                      </wp:positionV>
                      <wp:extent cx="3202940" cy="754380"/>
                      <wp:effectExtent l="0" t="0" r="16510" b="2667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2940" cy="75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D9CEFE" w14:textId="77777777" w:rsidR="006D477A" w:rsidRPr="00894C23" w:rsidRDefault="006D477A" w:rsidP="006D477A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894C23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 xml:space="preserve">Fees: </w:t>
                                  </w:r>
                                </w:p>
                                <w:p w14:paraId="36E6BE8A" w14:textId="312279B8" w:rsidR="006D477A" w:rsidRDefault="006D477A" w:rsidP="006D477A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94C23">
                                    <w:rPr>
                                      <w:rFonts w:ascii="Arial" w:hAnsi="Arial" w:cs="Arial"/>
                                    </w:rPr>
                                    <w:t xml:space="preserve">Members </w:t>
                                  </w:r>
                                  <w:r w:rsidRPr="00894C23">
                                    <w:rPr>
                                      <w:rFonts w:ascii="Arial" w:hAnsi="Arial" w:cs="Arial"/>
                                    </w:rPr>
                                    <w:tab/>
                                    <w:t xml:space="preserve">: Rs. 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DF624C">
                                    <w:rPr>
                                      <w:rFonts w:ascii="Arial" w:hAnsi="Arial" w:cs="Arial"/>
                                    </w:rPr>
                                    <w:t>7</w:t>
                                  </w:r>
                                  <w:r w:rsidRPr="00894C23">
                                    <w:rPr>
                                      <w:rFonts w:ascii="Arial" w:hAnsi="Arial" w:cs="Arial"/>
                                    </w:rPr>
                                    <w:t>00 + GST per participant</w:t>
                                  </w:r>
                                  <w:r w:rsidRPr="00894C23">
                                    <w:rPr>
                                      <w:rFonts w:ascii="Arial" w:hAnsi="Arial" w:cs="Arial"/>
                                    </w:rPr>
                                    <w:br/>
                                    <w:t>Non</w:t>
                                  </w:r>
                                  <w:r w:rsidR="00706F70">
                                    <w:rPr>
                                      <w:rFonts w:ascii="Arial" w:hAnsi="Arial" w:cs="Arial"/>
                                    </w:rPr>
                                    <w:t>-</w:t>
                                  </w:r>
                                  <w:r w:rsidRPr="00894C23">
                                    <w:rPr>
                                      <w:rFonts w:ascii="Arial" w:hAnsi="Arial" w:cs="Arial"/>
                                    </w:rPr>
                                    <w:t>Members</w:t>
                                  </w:r>
                                  <w:r w:rsidRPr="00894C23">
                                    <w:rPr>
                                      <w:rFonts w:ascii="Arial" w:hAnsi="Arial" w:cs="Arial"/>
                                    </w:rPr>
                                    <w:tab/>
                                    <w:t>:  Rs. 1</w:t>
                                  </w:r>
                                  <w:r w:rsidR="00DF624C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  <w:r w:rsidRPr="00894C23">
                                    <w:rPr>
                                      <w:rFonts w:ascii="Arial" w:hAnsi="Arial" w:cs="Arial"/>
                                    </w:rPr>
                                    <w:t xml:space="preserve">00 </w:t>
                                  </w:r>
                                  <w:proofErr w:type="gramStart"/>
                                  <w:r w:rsidRPr="00894C23">
                                    <w:rPr>
                                      <w:rFonts w:ascii="Arial" w:hAnsi="Arial" w:cs="Arial"/>
                                    </w:rPr>
                                    <w:t xml:space="preserve">+ </w:t>
                                  </w:r>
                                  <w:r w:rsidR="00DF624C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894C23">
                                    <w:rPr>
                                      <w:rFonts w:ascii="Arial" w:hAnsi="Arial" w:cs="Arial"/>
                                    </w:rPr>
                                    <w:t>GST</w:t>
                                  </w:r>
                                  <w:proofErr w:type="gramEnd"/>
                                  <w:r w:rsidRPr="00894C23">
                                    <w:rPr>
                                      <w:rFonts w:ascii="Arial" w:hAnsi="Arial" w:cs="Arial"/>
                                    </w:rPr>
                                    <w:t xml:space="preserve"> per participant</w:t>
                                  </w:r>
                                </w:p>
                                <w:p w14:paraId="4FE6186F" w14:textId="12A45732" w:rsidR="00DF624C" w:rsidRPr="00894C23" w:rsidRDefault="00DF624C" w:rsidP="006D477A">
                                  <w:pPr>
                                    <w:spacing w:after="0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Overseas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ab/>
                                    <w:t xml:space="preserve">: USD    30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</w:rPr>
                                    <w:t>+  GST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per participant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B31C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" o:spid="_x0000_s1026" type="#_x0000_t202" style="position:absolute;left:0;text-align:left;margin-left:254.8pt;margin-top:-48.2pt;width:252.2pt;height:5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" fillcolor="#d0d0d0 [1305]" strokecolor="#f7f5e6 [3204]" strokeweight="1pt">
                      <v:textbox>
                        <w:txbxContent>
                          <w:p w14:paraId="58D9CEFE" w14:textId="77777777" w:rsidR="006D477A" w:rsidRPr="00894C23" w:rsidRDefault="006D477A" w:rsidP="006D477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894C23">
                              <w:rPr>
                                <w:rFonts w:ascii="Arial" w:hAnsi="Arial" w:cs="Arial"/>
                                <w:u w:val="single"/>
                              </w:rPr>
                              <w:t xml:space="preserve">Fees: </w:t>
                            </w:r>
                          </w:p>
                          <w:p w14:paraId="36E6BE8A" w14:textId="312279B8" w:rsidR="006D477A" w:rsidRDefault="006D477A" w:rsidP="006D477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94C23">
                              <w:rPr>
                                <w:rFonts w:ascii="Arial" w:hAnsi="Arial" w:cs="Arial"/>
                              </w:rPr>
                              <w:t xml:space="preserve">Members </w:t>
                            </w:r>
                            <w:r w:rsidRPr="00894C23">
                              <w:rPr>
                                <w:rFonts w:ascii="Arial" w:hAnsi="Arial" w:cs="Arial"/>
                              </w:rPr>
                              <w:tab/>
                              <w:t xml:space="preserve">: Rs.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F624C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Pr="00894C23">
                              <w:rPr>
                                <w:rFonts w:ascii="Arial" w:hAnsi="Arial" w:cs="Arial"/>
                              </w:rPr>
                              <w:t>00 + GST per participant</w:t>
                            </w:r>
                            <w:r w:rsidRPr="00894C23">
                              <w:rPr>
                                <w:rFonts w:ascii="Arial" w:hAnsi="Arial" w:cs="Arial"/>
                              </w:rPr>
                              <w:br/>
                              <w:t>Non</w:t>
                            </w:r>
                            <w:r w:rsidR="00706F70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894C23">
                              <w:rPr>
                                <w:rFonts w:ascii="Arial" w:hAnsi="Arial" w:cs="Arial"/>
                              </w:rPr>
                              <w:t>Members</w:t>
                            </w:r>
                            <w:r w:rsidRPr="00894C23">
                              <w:rPr>
                                <w:rFonts w:ascii="Arial" w:hAnsi="Arial" w:cs="Arial"/>
                              </w:rPr>
                              <w:tab/>
                              <w:t>:  Rs. 1</w:t>
                            </w:r>
                            <w:r w:rsidR="00DF624C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894C23">
                              <w:rPr>
                                <w:rFonts w:ascii="Arial" w:hAnsi="Arial" w:cs="Arial"/>
                              </w:rPr>
                              <w:t xml:space="preserve">00 </w:t>
                            </w:r>
                            <w:proofErr w:type="gramStart"/>
                            <w:r w:rsidRPr="00894C23">
                              <w:rPr>
                                <w:rFonts w:ascii="Arial" w:hAnsi="Arial" w:cs="Arial"/>
                              </w:rPr>
                              <w:t xml:space="preserve">+ </w:t>
                            </w:r>
                            <w:r w:rsidR="00DF624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94C23">
                              <w:rPr>
                                <w:rFonts w:ascii="Arial" w:hAnsi="Arial" w:cs="Arial"/>
                              </w:rPr>
                              <w:t>GST</w:t>
                            </w:r>
                            <w:proofErr w:type="gramEnd"/>
                            <w:r w:rsidRPr="00894C23">
                              <w:rPr>
                                <w:rFonts w:ascii="Arial" w:hAnsi="Arial" w:cs="Arial"/>
                              </w:rPr>
                              <w:t xml:space="preserve"> per participant</w:t>
                            </w:r>
                          </w:p>
                          <w:p w14:paraId="4FE6186F" w14:textId="12A45732" w:rsidR="00DF624C" w:rsidRPr="00894C23" w:rsidRDefault="00DF624C" w:rsidP="006D477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Overseas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: USD    30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+  GST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per participant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395E75D8" w14:textId="77777777" w:rsidR="00BC1B68" w:rsidRPr="00410E03" w:rsidRDefault="00BC1B68" w:rsidP="00915359"/>
        </w:tc>
      </w:tr>
      <w:tr w:rsidR="00265218" w:rsidRPr="00410E03" w14:paraId="388C9233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43FC1663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3501"/>
              <w:gridCol w:w="694"/>
              <w:gridCol w:w="2137"/>
              <w:gridCol w:w="225"/>
              <w:gridCol w:w="224"/>
              <w:gridCol w:w="529"/>
              <w:gridCol w:w="482"/>
              <w:gridCol w:w="2167"/>
            </w:tblGrid>
            <w:tr w:rsidR="00E141F4" w:rsidRPr="00410E03" w14:paraId="1B52B7E9" w14:textId="77777777" w:rsidTr="00A02846">
              <w:trPr>
                <w:trHeight w:val="397"/>
              </w:trPr>
              <w:tc>
                <w:tcPr>
                  <w:tcW w:w="9897" w:type="dxa"/>
                  <w:gridSpan w:val="8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09A85F0A" w14:textId="4F4C6BB7" w:rsidR="00E141F4" w:rsidRPr="00410E03" w:rsidRDefault="00C31DC1" w:rsidP="00C31DC1">
                  <w:pPr>
                    <w:pStyle w:val="BlueBoldText"/>
                  </w:pPr>
                  <w:r>
                    <w:t>Company Information</w:t>
                  </w:r>
                </w:p>
              </w:tc>
            </w:tr>
            <w:tr w:rsidR="00E141F4" w:rsidRPr="00410E03" w14:paraId="1BB6223D" w14:textId="77777777" w:rsidTr="00A02846">
              <w:trPr>
                <w:trHeight w:val="57"/>
              </w:trPr>
              <w:tc>
                <w:tcPr>
                  <w:tcW w:w="9897" w:type="dxa"/>
                  <w:gridSpan w:val="8"/>
                  <w:tcBorders>
                    <w:top w:val="single" w:sz="24" w:space="0" w:color="1F497D" w:themeColor="text2"/>
                  </w:tcBorders>
                </w:tcPr>
                <w:p w14:paraId="4F661EBD" w14:textId="77777777" w:rsidR="00E141F4" w:rsidRPr="00410E03" w:rsidRDefault="00E141F4" w:rsidP="00915359"/>
              </w:tc>
            </w:tr>
            <w:tr w:rsidR="00C31DC1" w:rsidRPr="00410E03" w14:paraId="6328772E" w14:textId="77777777" w:rsidTr="00F90F29">
              <w:trPr>
                <w:trHeight w:val="414"/>
              </w:trPr>
              <w:tc>
                <w:tcPr>
                  <w:tcW w:w="9897" w:type="dxa"/>
                  <w:gridSpan w:val="8"/>
                  <w:tcBorders>
                    <w:bottom w:val="single" w:sz="4" w:space="0" w:color="auto"/>
                  </w:tcBorders>
                </w:tcPr>
                <w:p w14:paraId="3163F7DC" w14:textId="77777777" w:rsidR="00C31DC1" w:rsidRPr="00410E03" w:rsidRDefault="00C31DC1" w:rsidP="00C31DC1"/>
              </w:tc>
            </w:tr>
            <w:tr w:rsidR="00C31DC1" w:rsidRPr="00410E03" w14:paraId="0969A9FA" w14:textId="77777777" w:rsidTr="006E34E7">
              <w:trPr>
                <w:trHeight w:val="414"/>
              </w:trPr>
              <w:tc>
                <w:tcPr>
                  <w:tcW w:w="9897" w:type="dxa"/>
                  <w:gridSpan w:val="8"/>
                  <w:tcBorders>
                    <w:top w:val="single" w:sz="4" w:space="0" w:color="auto"/>
                  </w:tcBorders>
                </w:tcPr>
                <w:p w14:paraId="636088B6" w14:textId="50B5EFEE" w:rsidR="00C31DC1" w:rsidRPr="00410E03" w:rsidRDefault="00C31DC1" w:rsidP="00C31DC1">
                  <w:pPr>
                    <w:jc w:val="left"/>
                  </w:pPr>
                  <w:r w:rsidRPr="00C31DC1">
                    <w:rPr>
                      <w:b/>
                      <w:bCs/>
                      <w:sz w:val="24"/>
                      <w:szCs w:val="24"/>
                    </w:rPr>
                    <w:t>Company</w:t>
                  </w:r>
                  <w:r>
                    <w:t xml:space="preserve"> </w:t>
                  </w:r>
                  <w:r w:rsidRPr="00C31DC1">
                    <w:rPr>
                      <w:b/>
                      <w:bCs/>
                      <w:sz w:val="24"/>
                      <w:szCs w:val="24"/>
                    </w:rPr>
                    <w:t>Name</w:t>
                  </w:r>
                </w:p>
              </w:tc>
            </w:tr>
            <w:tr w:rsidR="00C31DC1" w:rsidRPr="00410E03" w14:paraId="411EBD42" w14:textId="77777777" w:rsidTr="00A02846">
              <w:trPr>
                <w:trHeight w:val="414"/>
              </w:trPr>
              <w:tc>
                <w:tcPr>
                  <w:tcW w:w="9897" w:type="dxa"/>
                  <w:gridSpan w:val="8"/>
                  <w:tcBorders>
                    <w:bottom w:val="single" w:sz="4" w:space="0" w:color="808080" w:themeColor="background1" w:themeShade="80"/>
                  </w:tcBorders>
                </w:tcPr>
                <w:p w14:paraId="658F2F84" w14:textId="77777777" w:rsidR="00C31DC1" w:rsidRPr="00410E03" w:rsidRDefault="00C31DC1" w:rsidP="00C31DC1"/>
              </w:tc>
            </w:tr>
            <w:tr w:rsidR="00C31DC1" w:rsidRPr="00410E03" w14:paraId="29F41CE8" w14:textId="77777777" w:rsidTr="00A02846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14:paraId="534F72CE" w14:textId="77777777" w:rsidR="00C31DC1" w:rsidRPr="00410E03" w:rsidRDefault="00000000" w:rsidP="00C31DC1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0E38EBC6E96F4B658CBE9FDB93435169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31DC1" w:rsidRPr="00410E03">
                        <w:t>Address</w:t>
                      </w:r>
                    </w:sdtContent>
                  </w:sdt>
                </w:p>
              </w:tc>
            </w:tr>
            <w:tr w:rsidR="00C31DC1" w:rsidRPr="00410E03" w14:paraId="7B7A2F3F" w14:textId="77777777" w:rsidTr="009C1F80">
              <w:trPr>
                <w:trHeight w:val="346"/>
              </w:trPr>
              <w:tc>
                <w:tcPr>
                  <w:tcW w:w="3780" w:type="dxa"/>
                  <w:tcBorders>
                    <w:bottom w:val="single" w:sz="4" w:space="0" w:color="808080" w:themeColor="background1" w:themeShade="80"/>
                  </w:tcBorders>
                </w:tcPr>
                <w:p w14:paraId="1505C27B" w14:textId="77777777" w:rsidR="00C31DC1" w:rsidRPr="00410E03" w:rsidRDefault="00C31DC1" w:rsidP="00C31DC1"/>
              </w:tc>
              <w:tc>
                <w:tcPr>
                  <w:tcW w:w="643" w:type="dxa"/>
                </w:tcPr>
                <w:p w14:paraId="1902A621" w14:textId="77777777" w:rsidR="00C31DC1" w:rsidRPr="00410E03" w:rsidRDefault="00C31DC1" w:rsidP="00C31DC1"/>
              </w:tc>
              <w:tc>
                <w:tcPr>
                  <w:tcW w:w="3128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5ABF15E" w14:textId="77777777" w:rsidR="00C31DC1" w:rsidRPr="00410E03" w:rsidRDefault="00C31DC1" w:rsidP="00C31DC1"/>
              </w:tc>
              <w:tc>
                <w:tcPr>
                  <w:tcW w:w="379" w:type="dxa"/>
                </w:tcPr>
                <w:p w14:paraId="00577187" w14:textId="77777777" w:rsidR="00C31DC1" w:rsidRPr="00410E03" w:rsidRDefault="00C31DC1" w:rsidP="00C31DC1"/>
              </w:tc>
              <w:tc>
                <w:tcPr>
                  <w:tcW w:w="1967" w:type="dxa"/>
                  <w:tcBorders>
                    <w:bottom w:val="single" w:sz="4" w:space="0" w:color="808080" w:themeColor="background1" w:themeShade="80"/>
                  </w:tcBorders>
                </w:tcPr>
                <w:p w14:paraId="35AAFB5F" w14:textId="77777777" w:rsidR="00C31DC1" w:rsidRPr="00410E03" w:rsidRDefault="00C31DC1" w:rsidP="00C31DC1"/>
              </w:tc>
            </w:tr>
            <w:tr w:rsidR="00C31DC1" w:rsidRPr="009F4149" w14:paraId="2DD559A8" w14:textId="77777777" w:rsidTr="009C1F80">
              <w:trPr>
                <w:trHeight w:val="346"/>
              </w:trPr>
              <w:tc>
                <w:tcPr>
                  <w:tcW w:w="3780" w:type="dxa"/>
                  <w:tcBorders>
                    <w:top w:val="single" w:sz="4" w:space="0" w:color="808080" w:themeColor="background1" w:themeShade="80"/>
                  </w:tcBorders>
                </w:tcPr>
                <w:p w14:paraId="197373E8" w14:textId="77777777" w:rsidR="00C31DC1" w:rsidRPr="009F4149" w:rsidRDefault="00000000" w:rsidP="00C31DC1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E493457CD99F46A4BC5A8A448523EE86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31DC1" w:rsidRPr="009F4149">
                        <w:t>City</w:t>
                      </w:r>
                    </w:sdtContent>
                  </w:sdt>
                </w:p>
              </w:tc>
              <w:tc>
                <w:tcPr>
                  <w:tcW w:w="643" w:type="dxa"/>
                </w:tcPr>
                <w:p w14:paraId="7D325409" w14:textId="77777777" w:rsidR="00C31DC1" w:rsidRPr="009F4149" w:rsidRDefault="00C31DC1" w:rsidP="00C31DC1">
                  <w:pPr>
                    <w:pStyle w:val="BoldText"/>
                  </w:pPr>
                </w:p>
              </w:tc>
              <w:tc>
                <w:tcPr>
                  <w:tcW w:w="3128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ECEC56C" w14:textId="77777777" w:rsidR="00C31DC1" w:rsidRPr="009F4149" w:rsidRDefault="00000000" w:rsidP="00C31DC1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F5A64865376F4DAEB646DEDDEA49914E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C31DC1" w:rsidRPr="009F4149">
                        <w:t>State</w:t>
                      </w:r>
                    </w:sdtContent>
                  </w:sdt>
                </w:p>
              </w:tc>
              <w:tc>
                <w:tcPr>
                  <w:tcW w:w="379" w:type="dxa"/>
                </w:tcPr>
                <w:p w14:paraId="2D78864B" w14:textId="77777777" w:rsidR="00C31DC1" w:rsidRPr="009F4149" w:rsidRDefault="00C31DC1" w:rsidP="00C31DC1">
                  <w:pPr>
                    <w:pStyle w:val="BoldText"/>
                  </w:pPr>
                </w:p>
              </w:tc>
              <w:tc>
                <w:tcPr>
                  <w:tcW w:w="1967" w:type="dxa"/>
                  <w:tcBorders>
                    <w:top w:val="single" w:sz="4" w:space="0" w:color="808080" w:themeColor="background1" w:themeShade="80"/>
                  </w:tcBorders>
                </w:tcPr>
                <w:p w14:paraId="03C4BEB8" w14:textId="28F7641A" w:rsidR="00C31DC1" w:rsidRPr="009F4149" w:rsidRDefault="00D1359E" w:rsidP="00C31DC1">
                  <w:pPr>
                    <w:pStyle w:val="BoldText"/>
                  </w:pPr>
                  <w:r>
                    <w:t>Pin Code</w:t>
                  </w:r>
                </w:p>
              </w:tc>
            </w:tr>
            <w:tr w:rsidR="00A219F5" w:rsidRPr="00410E03" w14:paraId="03C9A3CC" w14:textId="77777777" w:rsidTr="009C1F80">
              <w:trPr>
                <w:trHeight w:val="346"/>
              </w:trPr>
              <w:tc>
                <w:tcPr>
                  <w:tcW w:w="6759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4CE4847" w14:textId="09F99540" w:rsidR="00A219F5" w:rsidRPr="00410E03" w:rsidRDefault="00A219F5" w:rsidP="00C31DC1"/>
              </w:tc>
              <w:tc>
                <w:tcPr>
                  <w:tcW w:w="3138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CDD6070" w14:textId="1FA3AA70" w:rsidR="00A219F5" w:rsidRPr="00410E03" w:rsidRDefault="00A219F5" w:rsidP="00C31DC1"/>
              </w:tc>
            </w:tr>
            <w:tr w:rsidR="00C31DC1" w:rsidRPr="00410E03" w14:paraId="5C453B32" w14:textId="77777777" w:rsidTr="00A02846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14:paraId="781AF976" w14:textId="77777777" w:rsidR="00C31DC1" w:rsidRDefault="009C1F80" w:rsidP="00C31DC1">
                  <w:pPr>
                    <w:pStyle w:val="BoldText"/>
                  </w:pPr>
                  <w:r>
                    <w:t>GST Number</w:t>
                  </w:r>
                </w:p>
                <w:p w14:paraId="699D8D5E" w14:textId="600D44F3" w:rsidR="009C1F80" w:rsidRPr="00410E03" w:rsidRDefault="009C1F80" w:rsidP="00C31DC1">
                  <w:pPr>
                    <w:pStyle w:val="BoldText"/>
                  </w:pPr>
                </w:p>
              </w:tc>
            </w:tr>
            <w:tr w:rsidR="00B93A16" w:rsidRPr="00410E03" w14:paraId="0C23333A" w14:textId="77777777" w:rsidTr="00B93A16">
              <w:trPr>
                <w:trHeight w:val="346"/>
              </w:trPr>
              <w:tc>
                <w:tcPr>
                  <w:tcW w:w="9897" w:type="dxa"/>
                  <w:gridSpan w:val="8"/>
                  <w:tcBorders>
                    <w:top w:val="single" w:sz="24" w:space="0" w:color="002060"/>
                    <w:bottom w:val="single" w:sz="24" w:space="0" w:color="002060"/>
                  </w:tcBorders>
                  <w:shd w:val="clear" w:color="auto" w:fill="E7E7E7" w:themeFill="accent6" w:themeFillTint="33"/>
                  <w:vAlign w:val="center"/>
                </w:tcPr>
                <w:p w14:paraId="480F4051" w14:textId="5465F962" w:rsidR="00B93A16" w:rsidRPr="00B93A16" w:rsidRDefault="00C409F8" w:rsidP="00B93A16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Registration</w:t>
                  </w:r>
                </w:p>
              </w:tc>
            </w:tr>
            <w:tr w:rsidR="009C1F80" w:rsidRPr="00410E03" w14:paraId="48A1822F" w14:textId="77777777" w:rsidTr="00C37275">
              <w:trPr>
                <w:trHeight w:val="2852"/>
              </w:trPr>
              <w:tc>
                <w:tcPr>
                  <w:tcW w:w="9897" w:type="dxa"/>
                  <w:gridSpan w:val="8"/>
                  <w:tcBorders>
                    <w:top w:val="single" w:sz="4" w:space="0" w:color="808080" w:themeColor="background1" w:themeShade="80"/>
                  </w:tcBorders>
                </w:tcPr>
                <w:p w14:paraId="77DD2CD9" w14:textId="7B0E8407" w:rsidR="00894C23" w:rsidRDefault="00894C23"/>
                <w:p w14:paraId="76EC02D7" w14:textId="70CF4990" w:rsidR="00894C23" w:rsidRDefault="00894C23"/>
                <w:p w14:paraId="5B4617B7" w14:textId="3965C034" w:rsidR="00611AEF" w:rsidRDefault="00611AEF"/>
                <w:p w14:paraId="0F8B5ED0" w14:textId="77777777" w:rsidR="00611AEF" w:rsidRDefault="00611AEF"/>
                <w:tbl>
                  <w:tblPr>
                    <w:tblStyle w:val="TableGrid"/>
                    <w:tblpPr w:leftFromText="180" w:rightFromText="180" w:horzAnchor="margin" w:tblpY="444"/>
                    <w:tblOverlap w:val="never"/>
                    <w:tblW w:w="9733" w:type="dxa"/>
                    <w:tblLook w:val="04A0" w:firstRow="1" w:lastRow="0" w:firstColumn="1" w:lastColumn="0" w:noHBand="0" w:noVBand="1"/>
                  </w:tblPr>
                  <w:tblGrid>
                    <w:gridCol w:w="2431"/>
                    <w:gridCol w:w="2434"/>
                    <w:gridCol w:w="2434"/>
                    <w:gridCol w:w="2434"/>
                  </w:tblGrid>
                  <w:tr w:rsidR="009C1F80" w14:paraId="10DFBDFC" w14:textId="77777777" w:rsidTr="009C1F80">
                    <w:trPr>
                      <w:trHeight w:val="274"/>
                    </w:trPr>
                    <w:tc>
                      <w:tcPr>
                        <w:tcW w:w="2431" w:type="dxa"/>
                      </w:tcPr>
                      <w:p w14:paraId="64FD79C2" w14:textId="77777777" w:rsidR="009C1F80" w:rsidRDefault="009C1F80" w:rsidP="00C31DC1">
                        <w:r>
                          <w:t>Name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6B34FA6A" w14:textId="77777777" w:rsidR="009C1F80" w:rsidRDefault="009C1F80" w:rsidP="00C31DC1">
                        <w:r>
                          <w:t>Designation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6A77A6C5" w14:textId="77777777" w:rsidR="009C1F80" w:rsidRDefault="009C1F80" w:rsidP="00C31DC1">
                        <w:r>
                          <w:t>Mobile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0B45D3EC" w14:textId="77777777" w:rsidR="009C1F80" w:rsidRDefault="009C1F80" w:rsidP="00C31DC1">
                        <w:r>
                          <w:t>Email</w:t>
                        </w:r>
                      </w:p>
                    </w:tc>
                  </w:tr>
                  <w:tr w:rsidR="009C1F80" w14:paraId="7F1C6E5B" w14:textId="77777777" w:rsidTr="009C1F80">
                    <w:trPr>
                      <w:trHeight w:val="274"/>
                    </w:trPr>
                    <w:tc>
                      <w:tcPr>
                        <w:tcW w:w="2431" w:type="dxa"/>
                      </w:tcPr>
                      <w:p w14:paraId="3DD92E7F" w14:textId="77777777" w:rsidR="009C1F80" w:rsidRDefault="009C1F80" w:rsidP="00C31DC1"/>
                    </w:tc>
                    <w:tc>
                      <w:tcPr>
                        <w:tcW w:w="2434" w:type="dxa"/>
                      </w:tcPr>
                      <w:p w14:paraId="4FD98458" w14:textId="77777777" w:rsidR="009C1F80" w:rsidRDefault="009C1F80" w:rsidP="00C31DC1"/>
                    </w:tc>
                    <w:tc>
                      <w:tcPr>
                        <w:tcW w:w="2434" w:type="dxa"/>
                      </w:tcPr>
                      <w:p w14:paraId="66B70560" w14:textId="77777777" w:rsidR="009C1F80" w:rsidRDefault="009C1F80" w:rsidP="00C31DC1"/>
                    </w:tc>
                    <w:tc>
                      <w:tcPr>
                        <w:tcW w:w="2434" w:type="dxa"/>
                      </w:tcPr>
                      <w:p w14:paraId="165612D0" w14:textId="77777777" w:rsidR="009C1F80" w:rsidRDefault="009C1F80" w:rsidP="00C31DC1"/>
                    </w:tc>
                  </w:tr>
                  <w:tr w:rsidR="009C1F80" w14:paraId="00F9C1B5" w14:textId="77777777" w:rsidTr="009C1F80">
                    <w:trPr>
                      <w:trHeight w:val="274"/>
                    </w:trPr>
                    <w:tc>
                      <w:tcPr>
                        <w:tcW w:w="2431" w:type="dxa"/>
                      </w:tcPr>
                      <w:p w14:paraId="6FF93608" w14:textId="77777777" w:rsidR="009C1F80" w:rsidRDefault="009C1F80" w:rsidP="00C31DC1"/>
                    </w:tc>
                    <w:tc>
                      <w:tcPr>
                        <w:tcW w:w="2434" w:type="dxa"/>
                      </w:tcPr>
                      <w:p w14:paraId="469AD5D4" w14:textId="77777777" w:rsidR="009C1F80" w:rsidRDefault="009C1F80" w:rsidP="00C31DC1"/>
                    </w:tc>
                    <w:tc>
                      <w:tcPr>
                        <w:tcW w:w="2434" w:type="dxa"/>
                      </w:tcPr>
                      <w:p w14:paraId="3D0A08D9" w14:textId="77777777" w:rsidR="009C1F80" w:rsidRDefault="009C1F80" w:rsidP="00C31DC1"/>
                    </w:tc>
                    <w:tc>
                      <w:tcPr>
                        <w:tcW w:w="2434" w:type="dxa"/>
                      </w:tcPr>
                      <w:p w14:paraId="450236B6" w14:textId="77777777" w:rsidR="009C1F80" w:rsidRDefault="009C1F80" w:rsidP="00C31DC1"/>
                    </w:tc>
                  </w:tr>
                  <w:tr w:rsidR="009C1F80" w14:paraId="2B598CAF" w14:textId="77777777" w:rsidTr="009C1F80">
                    <w:trPr>
                      <w:trHeight w:val="274"/>
                    </w:trPr>
                    <w:tc>
                      <w:tcPr>
                        <w:tcW w:w="2431" w:type="dxa"/>
                      </w:tcPr>
                      <w:p w14:paraId="40C84C5C" w14:textId="77777777" w:rsidR="009C1F80" w:rsidRDefault="009C1F80" w:rsidP="00C31DC1"/>
                    </w:tc>
                    <w:tc>
                      <w:tcPr>
                        <w:tcW w:w="2434" w:type="dxa"/>
                      </w:tcPr>
                      <w:p w14:paraId="5F2643FB" w14:textId="77777777" w:rsidR="009C1F80" w:rsidRDefault="009C1F80" w:rsidP="00C31DC1"/>
                    </w:tc>
                    <w:tc>
                      <w:tcPr>
                        <w:tcW w:w="2434" w:type="dxa"/>
                      </w:tcPr>
                      <w:p w14:paraId="5A0AD6DD" w14:textId="77777777" w:rsidR="009C1F80" w:rsidRDefault="009C1F80" w:rsidP="00C31DC1"/>
                    </w:tc>
                    <w:tc>
                      <w:tcPr>
                        <w:tcW w:w="2434" w:type="dxa"/>
                      </w:tcPr>
                      <w:p w14:paraId="6CE1BE97" w14:textId="77777777" w:rsidR="009C1F80" w:rsidRDefault="009C1F80" w:rsidP="00C31DC1"/>
                    </w:tc>
                  </w:tr>
                </w:tbl>
                <w:p w14:paraId="54046B9F" w14:textId="3F485D97" w:rsidR="009C1F80" w:rsidRPr="00410E03" w:rsidRDefault="009C1F80" w:rsidP="00B93A16">
                  <w:pPr>
                    <w:jc w:val="both"/>
                  </w:pPr>
                </w:p>
              </w:tc>
            </w:tr>
            <w:tr w:rsidR="00B93A16" w:rsidRPr="00410E03" w14:paraId="6369AAC5" w14:textId="77777777" w:rsidTr="009C1F80">
              <w:trPr>
                <w:trHeight w:val="346"/>
              </w:trPr>
              <w:tc>
                <w:tcPr>
                  <w:tcW w:w="6543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E11ADF8" w14:textId="441831EE" w:rsidR="00B93A16" w:rsidRPr="00410E03" w:rsidRDefault="00B93A16" w:rsidP="00B93A16">
                  <w:pPr>
                    <w:pStyle w:val="BoldText"/>
                  </w:pPr>
                  <w:r>
                    <w:t>Signature</w:t>
                  </w:r>
                </w:p>
              </w:tc>
              <w:tc>
                <w:tcPr>
                  <w:tcW w:w="432" w:type="dxa"/>
                  <w:gridSpan w:val="2"/>
                </w:tcPr>
                <w:p w14:paraId="274BCFBF" w14:textId="77777777" w:rsidR="00B93A16" w:rsidRPr="00410E03" w:rsidRDefault="00B93A16" w:rsidP="00B93A16">
                  <w:pPr>
                    <w:pStyle w:val="BoldText"/>
                  </w:pPr>
                </w:p>
              </w:tc>
              <w:tc>
                <w:tcPr>
                  <w:tcW w:w="292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26DA542" w14:textId="0ED7126F" w:rsidR="00B93A16" w:rsidRPr="00410E03" w:rsidRDefault="00B93A16" w:rsidP="00B93A16">
                  <w:pPr>
                    <w:pStyle w:val="BoldText"/>
                  </w:pPr>
                  <w:r>
                    <w:t>Date</w:t>
                  </w:r>
                </w:p>
              </w:tc>
            </w:tr>
          </w:tbl>
          <w:p w14:paraId="566DC60B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4C5373C1" w14:textId="77777777" w:rsidR="00265218" w:rsidRPr="00410E03" w:rsidRDefault="00265218" w:rsidP="00CF31BB"/>
        </w:tc>
      </w:tr>
    </w:tbl>
    <w:p w14:paraId="03D17543" w14:textId="77777777" w:rsidR="00463B35" w:rsidRPr="00410E03" w:rsidRDefault="00463B35" w:rsidP="00FF2902">
      <w:pPr>
        <w:jc w:val="both"/>
      </w:pPr>
    </w:p>
    <w:sectPr w:rsidR="00463B35" w:rsidRPr="00410E03" w:rsidSect="00A02846">
      <w:headerReference w:type="default" r:id="rId7"/>
      <w:footerReference w:type="default" r:id="rId8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0593A" w14:textId="77777777" w:rsidR="009E692A" w:rsidRDefault="009E692A" w:rsidP="00CF31BB">
      <w:r>
        <w:separator/>
      </w:r>
    </w:p>
  </w:endnote>
  <w:endnote w:type="continuationSeparator" w:id="0">
    <w:p w14:paraId="219CA998" w14:textId="77777777" w:rsidR="009E692A" w:rsidRDefault="009E692A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03540D4A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1503C659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7D19A3F8" wp14:editId="5BB44DF7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345766D6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D19A3F8" id="Shape" o:spid="_x0000_s1030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345766D6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CDD0598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2F1FD3B9" wp14:editId="730A359F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E4FA0A2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62C7A13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9B817A9" wp14:editId="567094D2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7B73E62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3A7002D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A8E6FF4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569B397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31B916E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3DF0A126" w14:textId="77777777" w:rsidTr="002D3842">
      <w:tc>
        <w:tcPr>
          <w:tcW w:w="3596" w:type="dxa"/>
          <w:shd w:val="clear" w:color="auto" w:fill="auto"/>
          <w:vAlign w:val="center"/>
        </w:tcPr>
        <w:p w14:paraId="18BEA8AC" w14:textId="45084142" w:rsidR="00AE3FB7" w:rsidRPr="009F4149" w:rsidRDefault="00E6572B" w:rsidP="009F4149">
          <w:pPr>
            <w:pStyle w:val="Contacts"/>
          </w:pPr>
          <w:r>
            <w:t>A-33, NandJyot Indl. Estate, Safed Pool, A.K.Road, Mumbai - 400072</w:t>
          </w:r>
        </w:p>
      </w:tc>
      <w:tc>
        <w:tcPr>
          <w:tcW w:w="3597" w:type="dxa"/>
          <w:shd w:val="clear" w:color="auto" w:fill="auto"/>
          <w:vAlign w:val="center"/>
        </w:tcPr>
        <w:p w14:paraId="65599EA8" w14:textId="765C855E" w:rsidR="00AE3FB7" w:rsidRPr="009F4149" w:rsidRDefault="00E6572B" w:rsidP="009F4149">
          <w:pPr>
            <w:pStyle w:val="Contacts"/>
          </w:pPr>
          <w:r>
            <w:t xml:space="preserve">+91 </w:t>
          </w:r>
          <w:r w:rsidRPr="00E6572B">
            <w:t>96534 27396</w:t>
          </w:r>
          <w:r>
            <w:t xml:space="preserve"> </w:t>
          </w:r>
          <w:r w:rsidR="00C47BB4">
            <w:t xml:space="preserve">| </w:t>
          </w:r>
          <w:r w:rsidRPr="00E6572B">
            <w:t>97694 07809</w:t>
          </w:r>
        </w:p>
      </w:tc>
      <w:tc>
        <w:tcPr>
          <w:tcW w:w="3597" w:type="dxa"/>
          <w:shd w:val="clear" w:color="auto" w:fill="auto"/>
          <w:vAlign w:val="center"/>
        </w:tcPr>
        <w:p w14:paraId="3A287A82" w14:textId="05C2130C" w:rsidR="00AE3FB7" w:rsidRPr="009F4149" w:rsidRDefault="00E6572B" w:rsidP="009F4149">
          <w:pPr>
            <w:pStyle w:val="Contacts"/>
          </w:pPr>
          <w:r>
            <w:t>tagma.mumbai@tagmaindia.org</w:t>
          </w:r>
        </w:p>
      </w:tc>
    </w:tr>
  </w:tbl>
  <w:p w14:paraId="5362F310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380A21BE" wp14:editId="77BD4D9D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6CD9E3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A8451" w14:textId="77777777" w:rsidR="009E692A" w:rsidRDefault="009E692A" w:rsidP="00CF31BB">
      <w:r>
        <w:separator/>
      </w:r>
    </w:p>
  </w:footnote>
  <w:footnote w:type="continuationSeparator" w:id="0">
    <w:p w14:paraId="4A160AB8" w14:textId="77777777" w:rsidR="009E692A" w:rsidRDefault="009E692A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11D4A" w14:textId="5623644E" w:rsidR="00BC1B68" w:rsidRPr="00835DE8" w:rsidRDefault="00E6572B" w:rsidP="00410E03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115F2905" wp14:editId="4F6AB215">
              <wp:simplePos x="0" y="0"/>
              <wp:positionH relativeFrom="column">
                <wp:posOffset>2545080</wp:posOffset>
              </wp:positionH>
              <wp:positionV relativeFrom="paragraph">
                <wp:posOffset>-343535</wp:posOffset>
              </wp:positionV>
              <wp:extent cx="4160520" cy="1021080"/>
              <wp:effectExtent l="0" t="0" r="0" b="7620"/>
              <wp:wrapTight wrapText="bothSides">
                <wp:wrapPolygon edited="0">
                  <wp:start x="297" y="0"/>
                  <wp:lineTo x="0" y="1209"/>
                  <wp:lineTo x="0" y="20149"/>
                  <wp:lineTo x="297" y="21358"/>
                  <wp:lineTo x="21165" y="21358"/>
                  <wp:lineTo x="21462" y="20149"/>
                  <wp:lineTo x="21462" y="1209"/>
                  <wp:lineTo x="21165" y="0"/>
                  <wp:lineTo x="297" y="0"/>
                </wp:wrapPolygon>
              </wp:wrapTight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0520" cy="1021080"/>
                      </a:xfrm>
                      <a:prstGeom prst="round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948957" w14:textId="684B1950" w:rsidR="00F13D22" w:rsidRDefault="009C1F80">
                          <w:pPr>
                            <w:rPr>
                              <w:b/>
                              <w:bCs/>
                              <w:color w:val="3D4B6A" w:themeColor="accent3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3D4B6A" w:themeColor="accent3" w:themeShade="BF"/>
                              <w:sz w:val="28"/>
                              <w:szCs w:val="28"/>
                            </w:rPr>
                            <w:t xml:space="preserve">Online Training Program on – </w:t>
                          </w:r>
                        </w:p>
                        <w:p w14:paraId="60F803F1" w14:textId="77777777" w:rsidR="00DF624C" w:rsidRDefault="00DF624C">
                          <w:pPr>
                            <w:rPr>
                              <w:b/>
                              <w:bCs/>
                              <w:color w:val="3D4B6A" w:themeColor="accent3" w:themeShade="BF"/>
                              <w:sz w:val="28"/>
                              <w:szCs w:val="28"/>
                            </w:rPr>
                          </w:pPr>
                          <w:r w:rsidRPr="00DF624C">
                            <w:rPr>
                              <w:b/>
                              <w:bCs/>
                              <w:color w:val="3D4B6A" w:themeColor="accent3" w:themeShade="BF"/>
                              <w:sz w:val="28"/>
                              <w:szCs w:val="28"/>
                            </w:rPr>
                            <w:t>Metal Cutting Process Foundations</w:t>
                          </w:r>
                        </w:p>
                        <w:p w14:paraId="20A3B4BA" w14:textId="10DB1C52" w:rsidR="009C1F80" w:rsidRPr="00E6572B" w:rsidRDefault="00DF624C">
                          <w:pPr>
                            <w:rPr>
                              <w:b/>
                              <w:bCs/>
                              <w:color w:val="3D4B6A" w:themeColor="accent3" w:themeShade="BF"/>
                            </w:rPr>
                          </w:pPr>
                          <w:r>
                            <w:rPr>
                              <w:b/>
                              <w:bCs/>
                              <w:color w:val="3D4B6A" w:themeColor="accent3" w:themeShade="BF"/>
                            </w:rPr>
                            <w:t>9, 10, 17 &amp; 18</w:t>
                          </w:r>
                          <w:r w:rsidR="009C1F80">
                            <w:rPr>
                              <w:b/>
                              <w:bCs/>
                              <w:color w:val="3D4B6A" w:themeColor="accent3" w:themeShade="BF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3D4B6A" w:themeColor="accent3" w:themeShade="BF"/>
                            </w:rPr>
                            <w:t>August</w:t>
                          </w:r>
                          <w:r w:rsidR="009C1F80">
                            <w:rPr>
                              <w:b/>
                              <w:bCs/>
                              <w:color w:val="3D4B6A" w:themeColor="accent3" w:themeShade="BF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15F2905" id="Text Box 39" o:spid="_x0000_s1027" style="position:absolute;left:0;text-align:left;margin-left:200.4pt;margin-top:-27.05pt;width:327.6pt;height:80.4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" fillcolor="white [3201]" stroked="f" strokeweight=".5pt">
              <v:textbox>
                <w:txbxContent>
                  <w:p w14:paraId="20948957" w14:textId="684B1950" w:rsidR="00F13D22" w:rsidRDefault="009C1F80">
                    <w:pPr>
                      <w:rPr>
                        <w:b/>
                        <w:bCs/>
                        <w:color w:val="3D4B6A" w:themeColor="accent3" w:themeShade="B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3D4B6A" w:themeColor="accent3" w:themeShade="BF"/>
                        <w:sz w:val="28"/>
                        <w:szCs w:val="28"/>
                      </w:rPr>
                      <w:t xml:space="preserve">Online Training Program on – </w:t>
                    </w:r>
                  </w:p>
                  <w:p w14:paraId="60F803F1" w14:textId="77777777" w:rsidR="00DF624C" w:rsidRDefault="00DF624C">
                    <w:pPr>
                      <w:rPr>
                        <w:b/>
                        <w:bCs/>
                        <w:color w:val="3D4B6A" w:themeColor="accent3" w:themeShade="BF"/>
                        <w:sz w:val="28"/>
                        <w:szCs w:val="28"/>
                      </w:rPr>
                    </w:pPr>
                    <w:r w:rsidRPr="00DF624C">
                      <w:rPr>
                        <w:b/>
                        <w:bCs/>
                        <w:color w:val="3D4B6A" w:themeColor="accent3" w:themeShade="BF"/>
                        <w:sz w:val="28"/>
                        <w:szCs w:val="28"/>
                      </w:rPr>
                      <w:t>Metal Cutting Process Foundations</w:t>
                    </w:r>
                  </w:p>
                  <w:p w14:paraId="20A3B4BA" w14:textId="10DB1C52" w:rsidR="009C1F80" w:rsidRPr="00E6572B" w:rsidRDefault="00DF624C">
                    <w:pPr>
                      <w:rPr>
                        <w:b/>
                        <w:bCs/>
                        <w:color w:val="3D4B6A" w:themeColor="accent3" w:themeShade="BF"/>
                      </w:rPr>
                    </w:pPr>
                    <w:r>
                      <w:rPr>
                        <w:b/>
                        <w:bCs/>
                        <w:color w:val="3D4B6A" w:themeColor="accent3" w:themeShade="BF"/>
                      </w:rPr>
                      <w:t>9, 10, 17 &amp; 18</w:t>
                    </w:r>
                    <w:r w:rsidR="009C1F80">
                      <w:rPr>
                        <w:b/>
                        <w:bCs/>
                        <w:color w:val="3D4B6A" w:themeColor="accent3" w:themeShade="BF"/>
                      </w:rPr>
                      <w:t xml:space="preserve"> </w:t>
                    </w:r>
                    <w:r>
                      <w:rPr>
                        <w:b/>
                        <w:bCs/>
                        <w:color w:val="3D4B6A" w:themeColor="accent3" w:themeShade="BF"/>
                      </w:rPr>
                      <w:t>August</w:t>
                    </w:r>
                    <w:r w:rsidR="009C1F80">
                      <w:rPr>
                        <w:b/>
                        <w:bCs/>
                        <w:color w:val="3D4B6A" w:themeColor="accent3" w:themeShade="BF"/>
                      </w:rPr>
                      <w:t xml:space="preserve"> 2022</w:t>
                    </w:r>
                  </w:p>
                </w:txbxContent>
              </v:textbox>
              <w10:wrap type="tight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0219F0AF" wp14:editId="69B3DDA6">
              <wp:simplePos x="0" y="0"/>
              <wp:positionH relativeFrom="column">
                <wp:posOffset>5447665</wp:posOffset>
              </wp:positionH>
              <wp:positionV relativeFrom="paragraph">
                <wp:posOffset>-343535</wp:posOffset>
              </wp:positionV>
              <wp:extent cx="1335405" cy="142049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5405" cy="142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F6B9EA" w14:textId="661B0D63" w:rsidR="000C33AF" w:rsidRDefault="000C33AF" w:rsidP="000C33A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219F0AF" id="Rectangle 6" o:spid="_x0000_s1028" style="position:absolute;left:0;text-align:left;margin-left:428.95pt;margin-top:-27.05pt;width:105.15pt;height:111.8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" filled="f" stroked="f" strokeweight="1pt">
              <v:textbox>
                <w:txbxContent>
                  <w:p w14:paraId="37F6B9EA" w14:textId="661B0D63" w:rsidR="000C33AF" w:rsidRDefault="000C33AF" w:rsidP="000C33AF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FCA5A90" wp14:editId="05ECA9C8">
              <wp:simplePos x="0" y="0"/>
              <wp:positionH relativeFrom="column">
                <wp:posOffset>388620</wp:posOffset>
              </wp:positionH>
              <wp:positionV relativeFrom="paragraph">
                <wp:posOffset>-252095</wp:posOffset>
              </wp:positionV>
              <wp:extent cx="1844040" cy="822960"/>
              <wp:effectExtent l="0" t="0" r="22860" b="15240"/>
              <wp:wrapNone/>
              <wp:docPr id="37" name="Rectangle: Diagonal Corners Rounded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4040" cy="822960"/>
                      </a:xfrm>
                      <a:prstGeom prst="round2DiagRect">
                        <a:avLst>
                          <a:gd name="adj1" fmla="val 16667"/>
                          <a:gd name="adj2" fmla="val 40741"/>
                        </a:avLst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36A2F6" w14:textId="6F0917FB" w:rsidR="00A219F5" w:rsidRDefault="00A219F5" w:rsidP="00A219F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E9E235" wp14:editId="0E4377DF">
                                <wp:extent cx="1486660" cy="449580"/>
                                <wp:effectExtent l="0" t="0" r="0" b="7620"/>
                                <wp:docPr id="47" name="Picture 47" descr="A blue and white logo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" name="Picture 38" descr="A blue and white logo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91667" cy="4510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CA5A90" id="Rectangle: Diagonal Corners Rounded 37" o:spid="_x0000_s1029" style="position:absolute;left:0;text-align:left;margin-left:30.6pt;margin-top:-19.85pt;width:145.2pt;height:64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4040,822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" adj="-11796480,,5400" path="m137163,l1508758,v185171,,335282,150111,335282,335282l1844040,685797v,75753,-61410,137163,-137163,137163l335282,822960c150111,822960,,672849,,487678l,137163c,61410,61410,,137163,xe" fillcolor="white [3212]" strokecolor="#b3a539 [1604]" strokeweight="1pt">
              <v:stroke joinstyle="miter"/>
              <v:formulas/>
              <v:path arrowok="t" o:connecttype="custom" o:connectlocs="137163,0;1508758,0;1844040,335282;1844040,685797;1706877,822960;335282,822960;0,487678;0,137163;137163,0" o:connectangles="0,0,0,0,0,0,0,0,0" textboxrect="0,0,1844040,822960"/>
              <v:textbox>
                <w:txbxContent>
                  <w:p w14:paraId="4936A2F6" w14:textId="6F0917FB" w:rsidR="00A219F5" w:rsidRDefault="00A219F5" w:rsidP="00A219F5">
                    <w:r>
                      <w:rPr>
                        <w:noProof/>
                      </w:rPr>
                      <w:drawing>
                        <wp:inline distT="0" distB="0" distL="0" distR="0" wp14:anchorId="4AE9E235" wp14:editId="0E4377DF">
                          <wp:extent cx="1486660" cy="449580"/>
                          <wp:effectExtent l="0" t="0" r="0" b="7620"/>
                          <wp:docPr id="47" name="Picture 47" descr="A blue and white logo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Picture 38" descr="A blue and white logo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91667" cy="4510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C33AF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C02146C" wp14:editId="7F44D3B8">
              <wp:simplePos x="0" y="0"/>
              <wp:positionH relativeFrom="column">
                <wp:posOffset>7620</wp:posOffset>
              </wp:positionH>
              <wp:positionV relativeFrom="paragraph">
                <wp:posOffset>-1768475</wp:posOffset>
              </wp:positionV>
              <wp:extent cx="6858000" cy="9775190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9219D9" id="Group 13" o:spid="_x0000_s1026" alt="&quot;&quot;" style="position:absolute;margin-left:.6pt;margin-top:-139.25pt;width:540pt;height:769.7pt;z-index:-251650560;mso-height-relative:margin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5" o:title="" croptop="1f" cropbottom="23345f" cropright="455f"/>
                <o:lock v:ext="edit" aspectratio="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3AF"/>
    <w:rsid w:val="000035F2"/>
    <w:rsid w:val="0005135F"/>
    <w:rsid w:val="000B6AED"/>
    <w:rsid w:val="000C33AF"/>
    <w:rsid w:val="000C75BF"/>
    <w:rsid w:val="001034AB"/>
    <w:rsid w:val="00110721"/>
    <w:rsid w:val="001257F0"/>
    <w:rsid w:val="0016108E"/>
    <w:rsid w:val="001A199E"/>
    <w:rsid w:val="001B5CD3"/>
    <w:rsid w:val="001C42C8"/>
    <w:rsid w:val="00205FE0"/>
    <w:rsid w:val="00240CCF"/>
    <w:rsid w:val="00246BBD"/>
    <w:rsid w:val="00247BB9"/>
    <w:rsid w:val="0025130C"/>
    <w:rsid w:val="00256391"/>
    <w:rsid w:val="002633EB"/>
    <w:rsid w:val="00265218"/>
    <w:rsid w:val="0029483E"/>
    <w:rsid w:val="002C6ABD"/>
    <w:rsid w:val="002C7FDB"/>
    <w:rsid w:val="002D3842"/>
    <w:rsid w:val="002D74C8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2877"/>
    <w:rsid w:val="004456B5"/>
    <w:rsid w:val="00463B35"/>
    <w:rsid w:val="00482917"/>
    <w:rsid w:val="004C2F50"/>
    <w:rsid w:val="00524D35"/>
    <w:rsid w:val="00542A22"/>
    <w:rsid w:val="005A6806"/>
    <w:rsid w:val="005D124E"/>
    <w:rsid w:val="005D4225"/>
    <w:rsid w:val="00611AEF"/>
    <w:rsid w:val="00643F5A"/>
    <w:rsid w:val="00684557"/>
    <w:rsid w:val="006859BF"/>
    <w:rsid w:val="006A7299"/>
    <w:rsid w:val="006C7D64"/>
    <w:rsid w:val="006D43A7"/>
    <w:rsid w:val="006D477A"/>
    <w:rsid w:val="00705FD1"/>
    <w:rsid w:val="00706F70"/>
    <w:rsid w:val="0071089C"/>
    <w:rsid w:val="00740131"/>
    <w:rsid w:val="007B52D2"/>
    <w:rsid w:val="007C1F7D"/>
    <w:rsid w:val="007D4902"/>
    <w:rsid w:val="00835DE8"/>
    <w:rsid w:val="00894C23"/>
    <w:rsid w:val="008C5804"/>
    <w:rsid w:val="008D3EE1"/>
    <w:rsid w:val="008F387F"/>
    <w:rsid w:val="00915359"/>
    <w:rsid w:val="009C1F80"/>
    <w:rsid w:val="009E692A"/>
    <w:rsid w:val="009E6AC6"/>
    <w:rsid w:val="009F4149"/>
    <w:rsid w:val="00A02846"/>
    <w:rsid w:val="00A219F5"/>
    <w:rsid w:val="00A3321A"/>
    <w:rsid w:val="00A73AE1"/>
    <w:rsid w:val="00AB2833"/>
    <w:rsid w:val="00AC7198"/>
    <w:rsid w:val="00AE3FB7"/>
    <w:rsid w:val="00B122BA"/>
    <w:rsid w:val="00B45F61"/>
    <w:rsid w:val="00B93A16"/>
    <w:rsid w:val="00BC1B68"/>
    <w:rsid w:val="00BE6B42"/>
    <w:rsid w:val="00BF5A49"/>
    <w:rsid w:val="00C31DC1"/>
    <w:rsid w:val="00C409F8"/>
    <w:rsid w:val="00C47BB4"/>
    <w:rsid w:val="00C50E6D"/>
    <w:rsid w:val="00C520D9"/>
    <w:rsid w:val="00C84BD5"/>
    <w:rsid w:val="00CF31BB"/>
    <w:rsid w:val="00D1359E"/>
    <w:rsid w:val="00D4436A"/>
    <w:rsid w:val="00D832D3"/>
    <w:rsid w:val="00DB5CAA"/>
    <w:rsid w:val="00DE3C23"/>
    <w:rsid w:val="00DF624C"/>
    <w:rsid w:val="00E141F4"/>
    <w:rsid w:val="00E2514D"/>
    <w:rsid w:val="00E301A2"/>
    <w:rsid w:val="00E53AFF"/>
    <w:rsid w:val="00E61D15"/>
    <w:rsid w:val="00E6572B"/>
    <w:rsid w:val="00EF6DBC"/>
    <w:rsid w:val="00EF7890"/>
    <w:rsid w:val="00F02022"/>
    <w:rsid w:val="00F13D22"/>
    <w:rsid w:val="00F27B67"/>
    <w:rsid w:val="00FB3407"/>
    <w:rsid w:val="00FC0271"/>
    <w:rsid w:val="00FD50AA"/>
    <w:rsid w:val="00FF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F59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epali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38EBC6E96F4B658CBE9FDB93435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AB5D6-1DF3-4982-82E1-D6976EE17C1A}"/>
      </w:docPartPr>
      <w:docPartBody>
        <w:p w:rsidR="00D24A87" w:rsidRDefault="00555299" w:rsidP="00555299">
          <w:pPr>
            <w:pStyle w:val="0E38EBC6E96F4B658CBE9FDB93435169"/>
          </w:pPr>
          <w:r w:rsidRPr="00410E03">
            <w:t>Address</w:t>
          </w:r>
        </w:p>
      </w:docPartBody>
    </w:docPart>
    <w:docPart>
      <w:docPartPr>
        <w:name w:val="E493457CD99F46A4BC5A8A448523E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A3700-21EE-41F6-8463-2E5B84F14DF6}"/>
      </w:docPartPr>
      <w:docPartBody>
        <w:p w:rsidR="00D24A87" w:rsidRDefault="00555299" w:rsidP="00555299">
          <w:pPr>
            <w:pStyle w:val="E493457CD99F46A4BC5A8A448523EE86"/>
          </w:pPr>
          <w:r w:rsidRPr="009F4149">
            <w:t>City</w:t>
          </w:r>
        </w:p>
      </w:docPartBody>
    </w:docPart>
    <w:docPart>
      <w:docPartPr>
        <w:name w:val="F5A64865376F4DAEB646DEDDEA499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0DC7E-D80E-48E1-A000-C523088A941A}"/>
      </w:docPartPr>
      <w:docPartBody>
        <w:p w:rsidR="00D24A87" w:rsidRDefault="00555299" w:rsidP="00555299">
          <w:pPr>
            <w:pStyle w:val="F5A64865376F4DAEB646DEDDEA49914E"/>
          </w:pPr>
          <w:r w:rsidRPr="009F4149">
            <w:t>State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99"/>
    <w:rsid w:val="001C1575"/>
    <w:rsid w:val="00555299"/>
    <w:rsid w:val="00CC3488"/>
    <w:rsid w:val="00D24A87"/>
    <w:rsid w:val="00E94462"/>
    <w:rsid w:val="00E9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38EBC6E96F4B658CBE9FDB93435169">
    <w:name w:val="0E38EBC6E96F4B658CBE9FDB93435169"/>
    <w:rsid w:val="00555299"/>
  </w:style>
  <w:style w:type="paragraph" w:customStyle="1" w:styleId="E493457CD99F46A4BC5A8A448523EE86">
    <w:name w:val="E493457CD99F46A4BC5A8A448523EE86"/>
    <w:rsid w:val="00555299"/>
  </w:style>
  <w:style w:type="paragraph" w:customStyle="1" w:styleId="F5A64865376F4DAEB646DEDDEA49914E">
    <w:name w:val="F5A64865376F4DAEB646DEDDEA49914E"/>
    <w:rsid w:val="005552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2022-06-08T08:20:00Z</dcterms:created>
  <dcterms:modified xsi:type="dcterms:W3CDTF">2022-07-22T04:46:00Z</dcterms:modified>
</cp:coreProperties>
</file>